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Calendar"/>
        <w:tblW w:w="5013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1525"/>
        <w:gridCol w:w="1620"/>
        <w:gridCol w:w="1620"/>
        <w:gridCol w:w="1620"/>
        <w:gridCol w:w="1440"/>
        <w:gridCol w:w="1580"/>
        <w:gridCol w:w="1413"/>
      </w:tblGrid>
      <w:tr w:rsidR="007D7F4C" w14:paraId="21B711BD" w14:textId="77777777" w:rsidTr="00393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"/>
        </w:trPr>
        <w:tc>
          <w:tcPr>
            <w:tcW w:w="1525" w:type="dxa"/>
            <w:tcBorders>
              <w:bottom w:val="single" w:sz="4" w:space="0" w:color="595959" w:themeColor="text1" w:themeTint="A6"/>
            </w:tcBorders>
          </w:tcPr>
          <w:p w14:paraId="7D91092D" w14:textId="77777777" w:rsidR="00661028" w:rsidRDefault="0081589D">
            <w:pPr>
              <w:pStyle w:val="Days"/>
            </w:pPr>
            <w:r>
              <w:t>Sunday</w:t>
            </w:r>
          </w:p>
        </w:tc>
        <w:tc>
          <w:tcPr>
            <w:tcW w:w="1620" w:type="dxa"/>
            <w:tcBorders>
              <w:bottom w:val="single" w:sz="4" w:space="0" w:color="595959" w:themeColor="text1" w:themeTint="A6"/>
            </w:tcBorders>
          </w:tcPr>
          <w:p w14:paraId="4019FC48" w14:textId="78586ACE" w:rsidR="00661028" w:rsidRDefault="0081589D">
            <w:pPr>
              <w:pStyle w:val="Days"/>
            </w:pPr>
            <w:r>
              <w:t>Monday</w:t>
            </w:r>
          </w:p>
        </w:tc>
        <w:tc>
          <w:tcPr>
            <w:tcW w:w="1620" w:type="dxa"/>
            <w:tcBorders>
              <w:bottom w:val="single" w:sz="4" w:space="0" w:color="595959" w:themeColor="text1" w:themeTint="A6"/>
            </w:tcBorders>
          </w:tcPr>
          <w:p w14:paraId="3FF03697" w14:textId="04D5DCA7" w:rsidR="00661028" w:rsidRDefault="0081589D">
            <w:pPr>
              <w:pStyle w:val="Days"/>
            </w:pPr>
            <w:r>
              <w:t>Tuesday</w:t>
            </w:r>
          </w:p>
        </w:tc>
        <w:tc>
          <w:tcPr>
            <w:tcW w:w="1620" w:type="dxa"/>
            <w:tcBorders>
              <w:bottom w:val="single" w:sz="4" w:space="0" w:color="595959" w:themeColor="text1" w:themeTint="A6"/>
            </w:tcBorders>
          </w:tcPr>
          <w:p w14:paraId="7D6B0FED" w14:textId="77777777" w:rsidR="00661028" w:rsidRDefault="0081589D">
            <w:pPr>
              <w:pStyle w:val="Days"/>
            </w:pPr>
            <w:r>
              <w:t>Wednesday</w:t>
            </w:r>
          </w:p>
        </w:tc>
        <w:tc>
          <w:tcPr>
            <w:tcW w:w="1440" w:type="dxa"/>
            <w:tcBorders>
              <w:bottom w:val="single" w:sz="4" w:space="0" w:color="595959" w:themeColor="text1" w:themeTint="A6"/>
            </w:tcBorders>
          </w:tcPr>
          <w:p w14:paraId="0F4EE578" w14:textId="5D311CD8" w:rsidR="00661028" w:rsidRDefault="0081589D">
            <w:pPr>
              <w:pStyle w:val="Days"/>
            </w:pPr>
            <w:r>
              <w:t>Thursday</w:t>
            </w:r>
          </w:p>
        </w:tc>
        <w:tc>
          <w:tcPr>
            <w:tcW w:w="1580" w:type="dxa"/>
            <w:tcBorders>
              <w:bottom w:val="single" w:sz="4" w:space="0" w:color="595959" w:themeColor="text1" w:themeTint="A6"/>
            </w:tcBorders>
          </w:tcPr>
          <w:p w14:paraId="60C5F57F" w14:textId="77777777" w:rsidR="00661028" w:rsidRDefault="0081589D">
            <w:pPr>
              <w:pStyle w:val="Days"/>
            </w:pPr>
            <w:r>
              <w:t>Friday</w:t>
            </w:r>
          </w:p>
        </w:tc>
        <w:tc>
          <w:tcPr>
            <w:tcW w:w="1413" w:type="dxa"/>
            <w:tcBorders>
              <w:bottom w:val="single" w:sz="4" w:space="0" w:color="595959" w:themeColor="text1" w:themeTint="A6"/>
            </w:tcBorders>
          </w:tcPr>
          <w:p w14:paraId="2567FF3A" w14:textId="77777777" w:rsidR="00661028" w:rsidRDefault="0081589D">
            <w:pPr>
              <w:pStyle w:val="Days"/>
            </w:pPr>
            <w:r>
              <w:t>Saturday</w:t>
            </w:r>
          </w:p>
        </w:tc>
      </w:tr>
      <w:tr w:rsidR="007D7F4C" w14:paraId="158AB7FB" w14:textId="77777777" w:rsidTr="0039393C">
        <w:trPr>
          <w:trHeight w:val="284"/>
        </w:trPr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solid" w:color="B7DFA8" w:themeColor="accent1" w:themeTint="66" w:fill="FFFFFF" w:themeFill="background1"/>
          </w:tcPr>
          <w:p w14:paraId="073045F2" w14:textId="7C3E1FB8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A1C43"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1F816ED" w14:textId="00BD5CE2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A1C43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BA1C43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8111A1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5945CEA" w14:textId="62528316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A1C43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BA1C43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E20B2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7BD362E" w14:textId="083E3305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A1C43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BA1C43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E20B2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0D44CE4" w14:textId="27E23BD5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A1C43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BA1C43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E20B24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B9699ED" w14:textId="5128DD8D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A1C43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BA1C43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B23BF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B9BDD6F" w14:textId="26CE60C5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BA1C43"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B23BF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B23BF4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B23BF4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BA1C43">
              <w:rPr>
                <w:noProof/>
              </w:rPr>
              <w:t>1</w:t>
            </w:r>
            <w:r>
              <w:fldChar w:fldCharType="end"/>
            </w:r>
          </w:p>
        </w:tc>
      </w:tr>
      <w:tr w:rsidR="007D7F4C" w14:paraId="7268376B" w14:textId="77777777" w:rsidTr="0039393C">
        <w:trPr>
          <w:trHeight w:val="999"/>
        </w:trPr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solid" w:color="B7DFA8" w:themeColor="accent1" w:themeTint="66" w:fill="FFFFFF" w:themeFill="background1"/>
          </w:tcPr>
          <w:p w14:paraId="05C0C4B2" w14:textId="0ABB4954" w:rsidR="00661028" w:rsidRPr="00114DEC" w:rsidRDefault="00661028">
            <w:pPr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174FCC6" w14:textId="0E7AF2F6" w:rsidR="00661028" w:rsidRDefault="00D3558C" w:rsidP="00D3558C">
            <w:pPr>
              <w:jc w:val="center"/>
            </w:pPr>
            <w:r>
              <w:t>Composer of the month:</w:t>
            </w:r>
          </w:p>
          <w:p w14:paraId="4F469018" w14:textId="66707DE5" w:rsidR="00D3558C" w:rsidRPr="00D3558C" w:rsidRDefault="00D3558C" w:rsidP="00D3558C">
            <w:pPr>
              <w:jc w:val="center"/>
              <w:rPr>
                <w:i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12C1BB" w14:textId="4BB54153" w:rsidR="00661028" w:rsidRPr="00165165" w:rsidRDefault="00661028" w:rsidP="007F4B44">
            <w:pPr>
              <w:jc w:val="center"/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79F1B0C" w14:textId="6D162B66" w:rsidR="00661028" w:rsidRPr="00165165" w:rsidRDefault="00661028">
            <w:pPr>
              <w:rPr>
                <w:lang w:val="en-GB"/>
              </w:rPr>
            </w:pPr>
          </w:p>
        </w:tc>
        <w:tc>
          <w:tcPr>
            <w:tcW w:w="14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DD555B" w14:textId="049A9F20" w:rsidR="00661028" w:rsidRPr="008F0D16" w:rsidRDefault="00661028" w:rsidP="008F0D16">
            <w:pPr>
              <w:jc w:val="center"/>
              <w:rPr>
                <w:b/>
                <w:i/>
                <w:sz w:val="16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F204E29" w14:textId="6D29E6F9" w:rsidR="00661028" w:rsidRPr="008F0D16" w:rsidRDefault="00661028" w:rsidP="008F0D16">
            <w:pPr>
              <w:jc w:val="center"/>
              <w:rPr>
                <w:b/>
                <w:i/>
                <w:color w:val="FFC000"/>
              </w:rPr>
            </w:pPr>
          </w:p>
        </w:tc>
        <w:tc>
          <w:tcPr>
            <w:tcW w:w="14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5636D63" w14:textId="2D75B345" w:rsidR="008E439E" w:rsidRPr="008F0D16" w:rsidRDefault="008E439E" w:rsidP="008F0D16">
            <w:pPr>
              <w:jc w:val="center"/>
              <w:rPr>
                <w:b/>
                <w:i/>
                <w:color w:val="FFC000"/>
              </w:rPr>
            </w:pPr>
          </w:p>
        </w:tc>
      </w:tr>
      <w:tr w:rsidR="007D7F4C" w14:paraId="02A59D32" w14:textId="77777777" w:rsidTr="0039393C">
        <w:trPr>
          <w:trHeight w:val="298"/>
        </w:trPr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322F683" w14:textId="37CF329A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=G2+1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2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F57D623" w14:textId="6296FBDB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=A4+1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3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7BEA853" w14:textId="6953912E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=B4+1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4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84C470E" w14:textId="73C9EAC7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=C4+1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5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14EA1D4" w14:textId="669AB881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=D4+1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6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0A30F45" w14:textId="515A7265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=E4+1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7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4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A8D87F5" w14:textId="4F20A9BE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=F4+1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8</w:t>
            </w:r>
            <w:r w:rsidRPr="00165165">
              <w:rPr>
                <w:color w:val="auto"/>
              </w:rPr>
              <w:fldChar w:fldCharType="end"/>
            </w:r>
          </w:p>
        </w:tc>
      </w:tr>
      <w:tr w:rsidR="007D7F4C" w14:paraId="39934347" w14:textId="77777777" w:rsidTr="0039393C">
        <w:trPr>
          <w:trHeight w:hRule="exact" w:val="1143"/>
        </w:trPr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F146BFA" w14:textId="296B8F08" w:rsidR="00857B14" w:rsidRPr="0080279C" w:rsidRDefault="002F32F5">
            <w:pPr>
              <w:rPr>
                <w:b/>
              </w:rPr>
            </w:pPr>
            <w:r w:rsidRPr="0090792B">
              <w:rPr>
                <w:b/>
                <w:sz w:val="16"/>
              </w:rPr>
              <w:t xml:space="preserve">Theme: </w:t>
            </w:r>
            <w:r w:rsidR="0080279C">
              <w:rPr>
                <w:b/>
              </w:rPr>
              <w:t>Music Around the World</w:t>
            </w:r>
          </w:p>
          <w:p w14:paraId="268C3CD1" w14:textId="122E88BE" w:rsidR="0039393C" w:rsidRPr="00857B14" w:rsidRDefault="0039393C">
            <w:pPr>
              <w:rPr>
                <w:i/>
              </w:rPr>
            </w:pPr>
            <w:r w:rsidRPr="00DD48E7">
              <w:rPr>
                <w:i/>
                <w:color w:val="808080" w:themeColor="background1" w:themeShade="80"/>
              </w:rPr>
              <w:t>Hanukkah Begins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D05D380" w14:textId="60AAA66D" w:rsidR="00860E3D" w:rsidRPr="00B6348E" w:rsidRDefault="008E157C" w:rsidP="00B6348E">
            <w:pPr>
              <w:rPr>
                <w:b/>
                <w:i/>
                <w:color w:val="00B050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EB41958" wp14:editId="6C30CF7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104140</wp:posOffset>
                  </wp:positionV>
                  <wp:extent cx="561975" cy="620250"/>
                  <wp:effectExtent l="0" t="0" r="0" b="8890"/>
                  <wp:wrapNone/>
                  <wp:docPr id="5" name="Picture 5" descr="Image result for menorah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enorah transparent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38FC17A" w14:textId="197D4741" w:rsidR="008F0D16" w:rsidRPr="008F0D16" w:rsidRDefault="008F0D16" w:rsidP="00165165">
            <w:pPr>
              <w:jc w:val="center"/>
              <w:rPr>
                <w:i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CFE0F0F" w14:textId="55562764" w:rsidR="00BA1C43" w:rsidRPr="00165165" w:rsidRDefault="00BA1C43" w:rsidP="00BA1C43">
            <w:pPr>
              <w:jc w:val="center"/>
            </w:pPr>
            <w:r w:rsidRPr="00BA1C43">
              <w:rPr>
                <w:color w:val="FFC000"/>
              </w:rPr>
              <w:t xml:space="preserve">Music from different countries </w:t>
            </w:r>
          </w:p>
        </w:tc>
        <w:tc>
          <w:tcPr>
            <w:tcW w:w="14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9946C99" w14:textId="7F2864BF" w:rsidR="00661028" w:rsidRPr="00165165" w:rsidRDefault="00661028" w:rsidP="00FE0A47">
            <w:pPr>
              <w:jc w:val="center"/>
            </w:pP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E16DB43" w14:textId="55D35942" w:rsidR="002F32F5" w:rsidRPr="00B6348E" w:rsidRDefault="00146001" w:rsidP="00DC64FC">
            <w:pPr>
              <w:jc w:val="center"/>
              <w:rPr>
                <w:i/>
                <w:color w:val="00B050"/>
              </w:rPr>
            </w:pPr>
            <w:r w:rsidRPr="00B6348E">
              <w:rPr>
                <w:i/>
                <w:color w:val="00B050"/>
                <w:sz w:val="16"/>
              </w:rPr>
              <w:t>Leila’s</w:t>
            </w:r>
            <w:r w:rsidR="00B6348E" w:rsidRPr="00B6348E">
              <w:rPr>
                <w:i/>
                <w:color w:val="00B050"/>
                <w:sz w:val="16"/>
              </w:rPr>
              <w:t xml:space="preserve"> Birthday</w:t>
            </w:r>
          </w:p>
        </w:tc>
        <w:tc>
          <w:tcPr>
            <w:tcW w:w="14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568FE7C" w14:textId="77777777" w:rsidR="00661028" w:rsidRDefault="00B6348E" w:rsidP="00B6348E">
            <w:pPr>
              <w:jc w:val="center"/>
              <w:rPr>
                <w:i/>
                <w:color w:val="00B050"/>
                <w:sz w:val="16"/>
              </w:rPr>
            </w:pPr>
            <w:r>
              <w:rPr>
                <w:i/>
                <w:color w:val="00B050"/>
                <w:sz w:val="16"/>
              </w:rPr>
              <w:t>Rowan</w:t>
            </w:r>
            <w:r w:rsidRPr="00B6348E">
              <w:rPr>
                <w:i/>
                <w:color w:val="00B050"/>
                <w:sz w:val="16"/>
              </w:rPr>
              <w:t>’s Birthday</w:t>
            </w:r>
          </w:p>
          <w:p w14:paraId="6DE65D39" w14:textId="494CC1A2" w:rsidR="00146001" w:rsidRPr="00165165" w:rsidRDefault="00146001" w:rsidP="00B6348E">
            <w:pPr>
              <w:jc w:val="center"/>
            </w:pPr>
            <w:r>
              <w:t>Montessori Q&amp;A</w:t>
            </w:r>
          </w:p>
        </w:tc>
      </w:tr>
      <w:tr w:rsidR="007D7F4C" w14:paraId="6E46F1A7" w14:textId="77777777" w:rsidTr="0039393C">
        <w:trPr>
          <w:trHeight w:val="298"/>
        </w:trPr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188C01A" w14:textId="70D77EAB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=G4+1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9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63E7FF5" w14:textId="65DA3E2D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=A6+1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10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6BFC407" w14:textId="39214CB7" w:rsidR="00661028" w:rsidRPr="00165165" w:rsidRDefault="0081589D" w:rsidP="00C72EE9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=B6+1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11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5D01B34" w14:textId="1659ACB2" w:rsidR="00661028" w:rsidRPr="00165165" w:rsidRDefault="0081589D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fldChar w:fldCharType="begin"/>
            </w:r>
            <w:r w:rsidRPr="00165165">
              <w:rPr>
                <w:color w:val="auto"/>
              </w:rPr>
              <w:instrText xml:space="preserve"> =C6+1 </w:instrText>
            </w:r>
            <w:r w:rsidRPr="00165165">
              <w:rPr>
                <w:color w:val="auto"/>
              </w:rPr>
              <w:fldChar w:fldCharType="separate"/>
            </w:r>
            <w:r w:rsidR="00BA1C43">
              <w:rPr>
                <w:noProof/>
                <w:color w:val="auto"/>
              </w:rPr>
              <w:t>12</w:t>
            </w:r>
            <w:r w:rsidRPr="00165165">
              <w:rPr>
                <w:color w:val="auto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BB091DA" w14:textId="4B48EF11" w:rsidR="00661028" w:rsidRPr="00165165" w:rsidRDefault="00033B20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t>1</w:t>
            </w:r>
            <w:r w:rsidR="00B6348E">
              <w:rPr>
                <w:color w:val="auto"/>
              </w:rPr>
              <w:t>3</w:t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FD82AB1" w14:textId="4133C872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14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2EAA19E" w14:textId="1658FC44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</w:tr>
      <w:tr w:rsidR="007D7F4C" w14:paraId="6CA7C93C" w14:textId="77777777" w:rsidTr="0039393C">
        <w:trPr>
          <w:trHeight w:hRule="exact" w:val="1224"/>
        </w:trPr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6BCE50A" w14:textId="77777777" w:rsidR="0090792B" w:rsidRPr="0090792B" w:rsidRDefault="00A9441B" w:rsidP="00AB64B7">
            <w:pPr>
              <w:rPr>
                <w:b/>
                <w:sz w:val="16"/>
              </w:rPr>
            </w:pPr>
            <w:r w:rsidRPr="0090792B">
              <w:rPr>
                <w:b/>
                <w:sz w:val="16"/>
              </w:rPr>
              <w:t xml:space="preserve">Theme: </w:t>
            </w:r>
          </w:p>
          <w:p w14:paraId="5689026D" w14:textId="40083A99" w:rsidR="00857B14" w:rsidRPr="0090792B" w:rsidRDefault="0080279C" w:rsidP="00AB64B7">
            <w:pPr>
              <w:rPr>
                <w:b/>
                <w:i/>
              </w:rPr>
            </w:pPr>
            <w:r w:rsidRPr="0090792B">
              <w:rPr>
                <w:b/>
                <w:i/>
              </w:rPr>
              <w:t>Art Around the World</w:t>
            </w:r>
          </w:p>
          <w:p w14:paraId="32B189E8" w14:textId="45FEAEE9" w:rsidR="0080279C" w:rsidRPr="00857B14" w:rsidRDefault="0080279C" w:rsidP="00AB64B7">
            <w:pPr>
              <w:rPr>
                <w:i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0045508" w14:textId="525FA7AA" w:rsidR="00661028" w:rsidRPr="0039393C" w:rsidRDefault="0039393C" w:rsidP="00F02191">
            <w:pPr>
              <w:jc w:val="center"/>
              <w:rPr>
                <w:i/>
              </w:rPr>
            </w:pPr>
            <w:r w:rsidRPr="00DD48E7">
              <w:rPr>
                <w:i/>
                <w:color w:val="808080" w:themeColor="background1" w:themeShade="80"/>
              </w:rPr>
              <w:t>Hanukkah ends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13F0640" w14:textId="4B0A8E39" w:rsidR="004D0DC8" w:rsidRPr="00165165" w:rsidRDefault="00B6348E" w:rsidP="007F4B44">
            <w:pPr>
              <w:jc w:val="center"/>
            </w:pPr>
            <w:r>
              <w:rPr>
                <w:i/>
                <w:color w:val="00B050"/>
                <w:sz w:val="16"/>
              </w:rPr>
              <w:t>Liam</w:t>
            </w:r>
            <w:r w:rsidRPr="00B6348E">
              <w:rPr>
                <w:i/>
                <w:color w:val="00B050"/>
                <w:sz w:val="16"/>
              </w:rPr>
              <w:t>’s Birthday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9DF7FC6" w14:textId="1D48D9CE" w:rsidR="00661028" w:rsidRPr="00165165" w:rsidRDefault="00BA1C43" w:rsidP="003E01CE">
            <w:pPr>
              <w:jc w:val="center"/>
            </w:pPr>
            <w:r w:rsidRPr="00BA1C43">
              <w:rPr>
                <w:color w:val="FFC000"/>
              </w:rPr>
              <w:t>Impressions</w:t>
            </w:r>
          </w:p>
        </w:tc>
        <w:tc>
          <w:tcPr>
            <w:tcW w:w="14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FBC2A2D" w14:textId="77777777" w:rsidR="00F02191" w:rsidRDefault="00F02191" w:rsidP="003E01CE">
            <w:pPr>
              <w:jc w:val="center"/>
              <w:rPr>
                <w:b/>
                <w:i/>
                <w:color w:val="549E39" w:themeColor="accent1"/>
                <w:sz w:val="16"/>
              </w:rPr>
            </w:pPr>
          </w:p>
          <w:p w14:paraId="5E357D16" w14:textId="591C73AE" w:rsidR="006834FD" w:rsidRPr="006834FD" w:rsidRDefault="006834FD" w:rsidP="003E01CE">
            <w:pPr>
              <w:jc w:val="center"/>
              <w:rPr>
                <w:b/>
                <w:i/>
              </w:rPr>
            </w:pPr>
            <w:r w:rsidRPr="00F02191">
              <w:rPr>
                <w:b/>
                <w:i/>
                <w:color w:val="549E39" w:themeColor="accent1"/>
                <w:sz w:val="20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EAA2E70" w14:textId="77777777" w:rsidR="00661028" w:rsidRPr="00146001" w:rsidRDefault="00146001" w:rsidP="00DC64FC">
            <w:pPr>
              <w:jc w:val="center"/>
              <w:rPr>
                <w:color w:val="FF6600"/>
              </w:rPr>
            </w:pPr>
            <w:r w:rsidRPr="00146001">
              <w:rPr>
                <w:color w:val="FF6600"/>
              </w:rPr>
              <w:t>Holiday Program</w:t>
            </w:r>
          </w:p>
          <w:p w14:paraId="450C8AA3" w14:textId="5812EEE0" w:rsidR="00146001" w:rsidRPr="00165165" w:rsidRDefault="00146001" w:rsidP="00DC64FC">
            <w:pPr>
              <w:jc w:val="center"/>
            </w:pPr>
            <w:r w:rsidRPr="00146001">
              <w:rPr>
                <w:color w:val="FF6600"/>
              </w:rPr>
              <w:t>@3 PM</w:t>
            </w:r>
          </w:p>
        </w:tc>
        <w:tc>
          <w:tcPr>
            <w:tcW w:w="14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D2F5A4C" w14:textId="4EED14F1" w:rsidR="00661028" w:rsidRPr="00165165" w:rsidRDefault="00661028"/>
        </w:tc>
      </w:tr>
      <w:tr w:rsidR="007D7F4C" w14:paraId="6100D9C3" w14:textId="77777777" w:rsidTr="0039393C">
        <w:trPr>
          <w:trHeight w:val="298"/>
        </w:trPr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BDFE267" w14:textId="18F893F7" w:rsidR="00661028" w:rsidRPr="00165165" w:rsidRDefault="0078298B" w:rsidP="00033B20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t>1</w:t>
            </w:r>
            <w:r w:rsidR="00B6348E">
              <w:rPr>
                <w:color w:val="auto"/>
              </w:rPr>
              <w:t>6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6FD80ED" w14:textId="68527A66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647F982" w14:textId="55C9E929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23BE245" w14:textId="130C5BDC" w:rsidR="00661028" w:rsidRPr="00165165" w:rsidRDefault="00B6348E" w:rsidP="00033B20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14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6E643613" w14:textId="6BD925CB" w:rsidR="00661028" w:rsidRPr="00165165" w:rsidRDefault="00B6348E" w:rsidP="003E01C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57B5BE9" w14:textId="09B5559F" w:rsidR="00661028" w:rsidRPr="00165165" w:rsidRDefault="00B6348E" w:rsidP="003E01C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  <w:tc>
          <w:tcPr>
            <w:tcW w:w="14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881A76D" w14:textId="44A95F63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</w:tr>
      <w:tr w:rsidR="007D7F4C" w14:paraId="3BD4FA93" w14:textId="77777777" w:rsidTr="0039393C">
        <w:trPr>
          <w:trHeight w:hRule="exact" w:val="1130"/>
        </w:trPr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1D36518" w14:textId="236EF087" w:rsidR="00661028" w:rsidRPr="0090792B" w:rsidRDefault="00A9441B">
            <w:pPr>
              <w:rPr>
                <w:b/>
                <w:sz w:val="16"/>
              </w:rPr>
            </w:pPr>
            <w:r w:rsidRPr="0090792B">
              <w:rPr>
                <w:b/>
                <w:sz w:val="16"/>
              </w:rPr>
              <w:t>Theme:</w:t>
            </w:r>
          </w:p>
          <w:p w14:paraId="720E41E2" w14:textId="78513291" w:rsidR="00DD48E7" w:rsidRPr="00DD48E7" w:rsidRDefault="00DD48E7">
            <w:pPr>
              <w:rPr>
                <w:b/>
                <w:i/>
              </w:rPr>
            </w:pPr>
            <w:r>
              <w:rPr>
                <w:b/>
                <w:i/>
              </w:rPr>
              <w:t>Winter Wonderland</w:t>
            </w:r>
          </w:p>
          <w:p w14:paraId="78AEED85" w14:textId="5FBEF24C" w:rsidR="00B23BF4" w:rsidRPr="00B23BF4" w:rsidRDefault="00B23BF4">
            <w:pPr>
              <w:rPr>
                <w:b/>
                <w:i/>
                <w:color w:val="00B050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DB05CB" w14:textId="0E56F431" w:rsidR="00661028" w:rsidRPr="00165165" w:rsidRDefault="00E64F4E" w:rsidP="003E01CE">
            <w:pPr>
              <w:jc w:val="center"/>
            </w:pPr>
            <w:r w:rsidRPr="00E64F4E">
              <w:rPr>
                <w:color w:val="FFC000"/>
              </w:rPr>
              <w:t>Snowflakes</w:t>
            </w:r>
            <w:r>
              <w:t xml:space="preserve"> 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7A2DF7" w14:textId="17052380" w:rsidR="008E439E" w:rsidRPr="00165165" w:rsidRDefault="008E439E" w:rsidP="00E2295B"/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E267C77" w14:textId="77777777" w:rsidR="00DD48E7" w:rsidRDefault="001A4FFA" w:rsidP="00DD48E7">
            <w:pPr>
              <w:jc w:val="center"/>
              <w:rPr>
                <w:color w:val="FF6600"/>
              </w:rPr>
            </w:pPr>
            <w:r w:rsidRPr="004A518F">
              <w:rPr>
                <w:color w:val="FF6600"/>
              </w:rPr>
              <w:t>Parent</w:t>
            </w:r>
            <w:r w:rsidR="00D62814" w:rsidRPr="004A518F">
              <w:rPr>
                <w:color w:val="FF6600"/>
              </w:rPr>
              <w:t>’s night out</w:t>
            </w:r>
          </w:p>
          <w:p w14:paraId="744221D0" w14:textId="469C85B9" w:rsidR="00DD48E7" w:rsidRPr="00DD48E7" w:rsidRDefault="00DD48E7" w:rsidP="00DD48E7">
            <w:pPr>
              <w:jc w:val="center"/>
              <w:rPr>
                <w:color w:val="FF6600"/>
              </w:rPr>
            </w:pPr>
            <w:r>
              <w:rPr>
                <w:color w:val="FF6600"/>
              </w:rPr>
              <w:t>7PM-9PM</w:t>
            </w:r>
          </w:p>
        </w:tc>
        <w:tc>
          <w:tcPr>
            <w:tcW w:w="14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7323882" w14:textId="737CBF23" w:rsidR="00165165" w:rsidRDefault="00165165" w:rsidP="003E01CE">
            <w:pPr>
              <w:jc w:val="center"/>
            </w:pPr>
          </w:p>
          <w:p w14:paraId="54A1CC53" w14:textId="77777777" w:rsidR="00B2526E" w:rsidRDefault="00B2526E" w:rsidP="003E01CE">
            <w:pPr>
              <w:jc w:val="center"/>
            </w:pPr>
          </w:p>
          <w:p w14:paraId="50EE7B26" w14:textId="77777777" w:rsidR="00B2526E" w:rsidRDefault="00B2526E" w:rsidP="003E01CE">
            <w:pPr>
              <w:jc w:val="center"/>
            </w:pPr>
          </w:p>
          <w:p w14:paraId="28181489" w14:textId="13BDA152" w:rsidR="00B2526E" w:rsidRPr="00B2526E" w:rsidRDefault="00B2526E" w:rsidP="003E01CE">
            <w:pPr>
              <w:jc w:val="center"/>
              <w:rPr>
                <w:b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AAAB7E" w14:textId="77777777" w:rsidR="008F0D16" w:rsidRDefault="008F0D16" w:rsidP="00DD48E7"/>
          <w:p w14:paraId="3ED89BDE" w14:textId="568AB34E" w:rsidR="008F0D16" w:rsidRPr="00146001" w:rsidRDefault="00146001" w:rsidP="003E01CE">
            <w:pPr>
              <w:jc w:val="center"/>
              <w:rPr>
                <w:i/>
              </w:rPr>
            </w:pPr>
            <w:r w:rsidRPr="00DD48E7">
              <w:rPr>
                <w:i/>
                <w:color w:val="808080" w:themeColor="background1" w:themeShade="80"/>
              </w:rPr>
              <w:t xml:space="preserve">First day of Winter </w:t>
            </w:r>
          </w:p>
        </w:tc>
        <w:tc>
          <w:tcPr>
            <w:tcW w:w="14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6E07429" w14:textId="77777777" w:rsidR="00661028" w:rsidRPr="00165165" w:rsidRDefault="00661028"/>
        </w:tc>
      </w:tr>
      <w:tr w:rsidR="007D7F4C" w14:paraId="01AB1BAD" w14:textId="77777777" w:rsidTr="0039393C">
        <w:trPr>
          <w:trHeight w:val="298"/>
        </w:trPr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49D9D49" w14:textId="64DFDFAE" w:rsidR="00661028" w:rsidRPr="00165165" w:rsidRDefault="00033B20">
            <w:pPr>
              <w:pStyle w:val="Dates"/>
              <w:rPr>
                <w:color w:val="auto"/>
              </w:rPr>
            </w:pPr>
            <w:r w:rsidRPr="00165165">
              <w:rPr>
                <w:color w:val="auto"/>
              </w:rPr>
              <w:t>2</w:t>
            </w:r>
            <w:r w:rsidR="00B6348E">
              <w:rPr>
                <w:color w:val="auto"/>
              </w:rPr>
              <w:t>3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DA7E916" w14:textId="11DA041F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24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DA5DCAB" w14:textId="66AFE574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F0F4046" w14:textId="2F537D2E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14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7218116" w14:textId="6BB38F9C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27</w:t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B622A04" w14:textId="14F6F6CD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28</w:t>
            </w:r>
          </w:p>
        </w:tc>
        <w:tc>
          <w:tcPr>
            <w:tcW w:w="14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FF2D390" w14:textId="637FBB3C" w:rsidR="00661028" w:rsidRPr="00165165" w:rsidRDefault="00B6348E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</w:tr>
      <w:tr w:rsidR="007D7F4C" w14:paraId="6C0DD128" w14:textId="77777777" w:rsidTr="00146001">
        <w:trPr>
          <w:trHeight w:hRule="exact" w:val="909"/>
        </w:trPr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C51D19C" w14:textId="3744D35F" w:rsidR="002F32F5" w:rsidRPr="0090792B" w:rsidRDefault="002F32F5" w:rsidP="00114DEC">
            <w:pPr>
              <w:rPr>
                <w:b/>
                <w:sz w:val="16"/>
              </w:rPr>
            </w:pPr>
            <w:r w:rsidRPr="0090792B">
              <w:rPr>
                <w:b/>
                <w:sz w:val="16"/>
              </w:rPr>
              <w:t xml:space="preserve">Theme: </w:t>
            </w:r>
          </w:p>
          <w:p w14:paraId="666DA85E" w14:textId="52EAF59E" w:rsidR="0090792B" w:rsidRPr="0090792B" w:rsidRDefault="0090792B" w:rsidP="00114DEC">
            <w:pPr>
              <w:rPr>
                <w:b/>
                <w:i/>
              </w:rPr>
            </w:pPr>
            <w:r w:rsidRPr="0090792B">
              <w:rPr>
                <w:b/>
                <w:i/>
              </w:rPr>
              <w:t xml:space="preserve">Holidays around the World </w:t>
            </w:r>
          </w:p>
          <w:p w14:paraId="1ADD8A1D" w14:textId="77777777" w:rsidR="0090792B" w:rsidRPr="00165165" w:rsidRDefault="0090792B" w:rsidP="00114DEC">
            <w:pPr>
              <w:rPr>
                <w:b/>
              </w:rPr>
            </w:pPr>
          </w:p>
          <w:p w14:paraId="1C515F97" w14:textId="3B623383" w:rsidR="007F4B44" w:rsidRPr="00165165" w:rsidRDefault="007F4B44" w:rsidP="00114DEC">
            <w:pPr>
              <w:rPr>
                <w:b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CCEFFB" w14:textId="3368ABE2" w:rsidR="00661028" w:rsidRPr="00146001" w:rsidRDefault="00146001" w:rsidP="003E01CE">
            <w:pPr>
              <w:jc w:val="center"/>
              <w:rPr>
                <w:b/>
                <w:color w:val="FFC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3C60838" wp14:editId="4B99CAC0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-45720</wp:posOffset>
                  </wp:positionV>
                  <wp:extent cx="723900" cy="723900"/>
                  <wp:effectExtent l="0" t="0" r="0" b="0"/>
                  <wp:wrapNone/>
                  <wp:docPr id="3" name="Picture 3" descr="Image result for christmas 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hristmas 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93C" w:rsidRPr="00146001">
              <w:rPr>
                <w:b/>
                <w:color w:val="FF0000"/>
              </w:rPr>
              <w:t>CLOSED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1F7601" w14:textId="06981345" w:rsidR="00661028" w:rsidRPr="00146001" w:rsidRDefault="00146001" w:rsidP="003E01C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E76C9D5" wp14:editId="71649B7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68580</wp:posOffset>
                  </wp:positionV>
                  <wp:extent cx="790575" cy="790575"/>
                  <wp:effectExtent l="0" t="0" r="0" b="0"/>
                  <wp:wrapNone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93C" w:rsidRPr="00146001">
              <w:rPr>
                <w:b/>
                <w:color w:val="FF0000"/>
              </w:rPr>
              <w:t>CLOSED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6FEEE16" w14:textId="57B540AC" w:rsidR="00F55625" w:rsidRPr="0039393C" w:rsidRDefault="00C23F16" w:rsidP="00F55625">
            <w:pPr>
              <w:jc w:val="center"/>
              <w:rPr>
                <w:i/>
              </w:rPr>
            </w:pPr>
            <w:r w:rsidRPr="00DD48E7"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1666432" behindDoc="1" locked="0" layoutInCell="1" allowOverlap="1" wp14:anchorId="575C152F" wp14:editId="1EC146A6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64770</wp:posOffset>
                  </wp:positionV>
                  <wp:extent cx="666750" cy="666750"/>
                  <wp:effectExtent l="0" t="0" r="0" b="0"/>
                  <wp:wrapNone/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93C" w:rsidRPr="00DD48E7">
              <w:rPr>
                <w:i/>
                <w:color w:val="808080" w:themeColor="background1" w:themeShade="80"/>
              </w:rPr>
              <w:t xml:space="preserve">Kwanzaa begins </w:t>
            </w:r>
          </w:p>
        </w:tc>
        <w:tc>
          <w:tcPr>
            <w:tcW w:w="14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D00A726" w14:textId="76D2D1C6" w:rsidR="00661028" w:rsidRPr="008F0D16" w:rsidRDefault="00661028" w:rsidP="00DD22EC">
            <w:pPr>
              <w:jc w:val="center"/>
              <w:rPr>
                <w:b/>
                <w:i/>
                <w:color w:val="FFC000"/>
                <w:sz w:val="16"/>
              </w:rPr>
            </w:pPr>
          </w:p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D1918AD" w14:textId="020BDCB6" w:rsidR="00661028" w:rsidRPr="00165165" w:rsidRDefault="00B6348E" w:rsidP="00B6348E">
            <w:pPr>
              <w:jc w:val="center"/>
            </w:pPr>
            <w:r>
              <w:rPr>
                <w:i/>
                <w:color w:val="00B050"/>
                <w:sz w:val="16"/>
              </w:rPr>
              <w:t>Cooper</w:t>
            </w:r>
            <w:r w:rsidRPr="00B6348E">
              <w:rPr>
                <w:i/>
                <w:color w:val="00B050"/>
                <w:sz w:val="16"/>
              </w:rPr>
              <w:t>’s Birthday</w:t>
            </w:r>
          </w:p>
        </w:tc>
        <w:tc>
          <w:tcPr>
            <w:tcW w:w="14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6D45D59" w14:textId="20A0224A" w:rsidR="00661028" w:rsidRPr="00165165" w:rsidRDefault="00B6348E" w:rsidP="00B6348E">
            <w:pPr>
              <w:jc w:val="center"/>
            </w:pPr>
            <w:r w:rsidRPr="00B6348E">
              <w:rPr>
                <w:i/>
                <w:color w:val="00B050"/>
                <w:sz w:val="16"/>
              </w:rPr>
              <w:t>L</w:t>
            </w:r>
            <w:r>
              <w:rPr>
                <w:i/>
                <w:color w:val="00B050"/>
                <w:sz w:val="16"/>
              </w:rPr>
              <w:t>ucas</w:t>
            </w:r>
            <w:r w:rsidRPr="00B6348E">
              <w:rPr>
                <w:i/>
                <w:color w:val="00B050"/>
                <w:sz w:val="16"/>
              </w:rPr>
              <w:t>’s Birthday</w:t>
            </w:r>
          </w:p>
        </w:tc>
      </w:tr>
      <w:tr w:rsidR="00C55F12" w14:paraId="4128FB26" w14:textId="77777777" w:rsidTr="0039393C">
        <w:trPr>
          <w:trHeight w:val="298"/>
        </w:trPr>
        <w:tc>
          <w:tcPr>
            <w:tcW w:w="1525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691DE3B7" w14:textId="655EB281" w:rsidR="00661028" w:rsidRDefault="00B6348E">
            <w:pPr>
              <w:pStyle w:val="Dates"/>
            </w:pPr>
            <w:r>
              <w:t>30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solid" w:color="B7DFA8" w:themeColor="accent1" w:themeTint="66" w:fill="auto"/>
          </w:tcPr>
          <w:p w14:paraId="3AB5CACF" w14:textId="0E028573" w:rsidR="00661028" w:rsidRDefault="00B6348E">
            <w:pPr>
              <w:pStyle w:val="Dates"/>
            </w:pPr>
            <w:r>
              <w:t>31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6B322D2E" w14:textId="08FD30C1" w:rsidR="00661028" w:rsidRDefault="00B6348E">
            <w:pPr>
              <w:pStyle w:val="Dates"/>
            </w:pPr>
            <w:r>
              <w:t>1</w:t>
            </w:r>
          </w:p>
        </w:tc>
        <w:tc>
          <w:tcPr>
            <w:tcW w:w="162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7EFC3093" w14:textId="2670ED80" w:rsidR="00661028" w:rsidRDefault="00B6348E">
            <w:pPr>
              <w:pStyle w:val="Dates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2BE062C7" w14:textId="55540C6F" w:rsidR="00661028" w:rsidRDefault="00B6348E">
            <w:pPr>
              <w:pStyle w:val="Dates"/>
            </w:pPr>
            <w:r>
              <w:t>3</w:t>
            </w:r>
          </w:p>
        </w:tc>
        <w:tc>
          <w:tcPr>
            <w:tcW w:w="1580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5A3A2B02" w14:textId="146DDC5D" w:rsidR="00661028" w:rsidRDefault="00B6348E">
            <w:pPr>
              <w:pStyle w:val="Dates"/>
            </w:pPr>
            <w:r>
              <w:t>4</w:t>
            </w:r>
          </w:p>
        </w:tc>
        <w:tc>
          <w:tcPr>
            <w:tcW w:w="14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B7DFA8" w:themeFill="accent1" w:themeFillTint="66"/>
          </w:tcPr>
          <w:p w14:paraId="0490C6D8" w14:textId="55AB8DB0" w:rsidR="00661028" w:rsidRDefault="00B6348E">
            <w:pPr>
              <w:pStyle w:val="Dates"/>
            </w:pPr>
            <w:r>
              <w:t>5</w:t>
            </w:r>
          </w:p>
        </w:tc>
      </w:tr>
      <w:tr w:rsidR="00C55F12" w14:paraId="32B0788F" w14:textId="77777777" w:rsidTr="0039393C">
        <w:trPr>
          <w:trHeight w:hRule="exact" w:val="594"/>
        </w:trPr>
        <w:tc>
          <w:tcPr>
            <w:tcW w:w="1525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5C37C0DD" w14:textId="650C93AE" w:rsidR="00661028" w:rsidRDefault="00B6348E" w:rsidP="00B6348E">
            <w:pPr>
              <w:jc w:val="center"/>
            </w:pPr>
            <w:r>
              <w:rPr>
                <w:i/>
                <w:color w:val="00B050"/>
                <w:sz w:val="16"/>
              </w:rPr>
              <w:t>Lilian</w:t>
            </w:r>
            <w:r w:rsidRPr="00B6348E">
              <w:rPr>
                <w:i/>
                <w:color w:val="00B050"/>
                <w:sz w:val="16"/>
              </w:rPr>
              <w:t>’s Birthday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61EEB2E1" w14:textId="2E7396DA" w:rsidR="00661028" w:rsidRPr="00DD48E7" w:rsidRDefault="00DD48E7">
            <w:pPr>
              <w:rPr>
                <w:i/>
              </w:rPr>
            </w:pPr>
            <w:r w:rsidRPr="00DD48E7">
              <w:rPr>
                <w:i/>
                <w:color w:val="808080" w:themeColor="background1" w:themeShade="80"/>
              </w:rPr>
              <w:t>New Year’s Eve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08038C53" w14:textId="77777777" w:rsidR="00661028" w:rsidRPr="00146001" w:rsidRDefault="0039393C" w:rsidP="0039393C">
            <w:pPr>
              <w:jc w:val="center"/>
              <w:rPr>
                <w:color w:val="FF0000"/>
              </w:rPr>
            </w:pPr>
            <w:r w:rsidRPr="00146001">
              <w:rPr>
                <w:color w:val="FF0000"/>
              </w:rPr>
              <w:t>CLOSED</w:t>
            </w:r>
          </w:p>
          <w:p w14:paraId="1D513E5A" w14:textId="365F5FEB" w:rsidR="0039393C" w:rsidRPr="00146001" w:rsidRDefault="0039393C" w:rsidP="00146001">
            <w:pPr>
              <w:jc w:val="center"/>
              <w:rPr>
                <w:i/>
              </w:rPr>
            </w:pPr>
            <w:r w:rsidRPr="00DD48E7">
              <w:rPr>
                <w:i/>
                <w:color w:val="808080" w:themeColor="background1" w:themeShade="80"/>
              </w:rPr>
              <w:t>Kwanzaa ends</w:t>
            </w:r>
          </w:p>
        </w:tc>
        <w:tc>
          <w:tcPr>
            <w:tcW w:w="162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50D1C9A7" w14:textId="77777777" w:rsidR="00661028" w:rsidRDefault="00661028"/>
        </w:tc>
        <w:tc>
          <w:tcPr>
            <w:tcW w:w="144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1B31E609" w14:textId="77777777" w:rsidR="00661028" w:rsidRDefault="00661028"/>
        </w:tc>
        <w:tc>
          <w:tcPr>
            <w:tcW w:w="1580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64529CFE" w14:textId="77777777" w:rsidR="00661028" w:rsidRDefault="00661028"/>
        </w:tc>
        <w:tc>
          <w:tcPr>
            <w:tcW w:w="14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B7DFA8" w:themeFill="accent1" w:themeFillTint="66"/>
          </w:tcPr>
          <w:p w14:paraId="505D9F2E" w14:textId="77777777" w:rsidR="00661028" w:rsidRDefault="00661028"/>
        </w:tc>
      </w:tr>
    </w:tbl>
    <w:tbl>
      <w:tblPr>
        <w:tblpPr w:leftFromText="180" w:rightFromText="180" w:vertAnchor="page" w:horzAnchor="margin" w:tblpY="1246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4320"/>
        <w:gridCol w:w="6480"/>
      </w:tblGrid>
      <w:tr w:rsidR="00C31D07" w14:paraId="7A2689BD" w14:textId="77777777" w:rsidTr="00BA1C43">
        <w:trPr>
          <w:trHeight w:hRule="exact" w:val="864"/>
        </w:trPr>
        <w:tc>
          <w:tcPr>
            <w:tcW w:w="4320" w:type="dxa"/>
            <w:vAlign w:val="bottom"/>
          </w:tcPr>
          <w:p w14:paraId="55B04EB2" w14:textId="7FF0F3A0" w:rsidR="00C31D07" w:rsidRPr="00C31D07" w:rsidRDefault="00C31D07" w:rsidP="00C31D07">
            <w:pPr>
              <w:pStyle w:val="Month"/>
              <w:rPr>
                <w:b/>
              </w:rPr>
            </w:pPr>
            <w:r w:rsidRPr="00C31D07">
              <w:rPr>
                <w:b/>
              </w:rPr>
              <w:fldChar w:fldCharType="begin"/>
            </w:r>
            <w:r w:rsidRPr="00C31D07">
              <w:rPr>
                <w:b/>
              </w:rPr>
              <w:instrText xml:space="preserve"> DOCVARIABLE  MonthStart \@ MMMM \* MERGEFORMAT </w:instrText>
            </w:r>
            <w:r w:rsidRPr="00C31D07">
              <w:rPr>
                <w:b/>
              </w:rPr>
              <w:fldChar w:fldCharType="separate"/>
            </w:r>
            <w:r w:rsidR="00BA1C43">
              <w:rPr>
                <w:b/>
              </w:rPr>
              <w:t>December</w:t>
            </w:r>
            <w:r w:rsidRPr="00C31D07">
              <w:rPr>
                <w:b/>
              </w:rPr>
              <w:fldChar w:fldCharType="end"/>
            </w:r>
          </w:p>
        </w:tc>
        <w:tc>
          <w:tcPr>
            <w:tcW w:w="6480" w:type="dxa"/>
            <w:shd w:val="clear" w:color="auto" w:fill="549E39" w:themeFill="accent1"/>
            <w:vAlign w:val="bottom"/>
          </w:tcPr>
          <w:p w14:paraId="67C7E199" w14:textId="4C2D7ABE" w:rsidR="00C31D07" w:rsidRDefault="00E51EF9" w:rsidP="00C31D07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E35AC04" wp14:editId="69FD568F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271780</wp:posOffset>
                  </wp:positionV>
                  <wp:extent cx="3590925" cy="1409700"/>
                  <wp:effectExtent l="0" t="0" r="9525" b="0"/>
                  <wp:wrapNone/>
                  <wp:docPr id="1" name="Picture 1" descr="Image result for snowflakes clipart transparent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nowflakes clipart transparent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48"/>
                          <a:stretch/>
                        </pic:blipFill>
                        <pic:spPr bwMode="auto">
                          <a:xfrm>
                            <a:off x="0" y="0"/>
                            <a:ext cx="35909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1D07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BFC0C11" wp14:editId="3C4D687B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-333375</wp:posOffset>
                  </wp:positionV>
                  <wp:extent cx="3000375" cy="1179830"/>
                  <wp:effectExtent l="0" t="0" r="0" b="0"/>
                  <wp:wrapNone/>
                  <wp:docPr id="4" name="Picture 4" descr="Image result for silverline montessor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ilverline montessor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1D07" w14:paraId="6F934FF9" w14:textId="77777777" w:rsidTr="00BA1C43">
        <w:tc>
          <w:tcPr>
            <w:tcW w:w="4320" w:type="dxa"/>
            <w:shd w:val="clear" w:color="auto" w:fill="auto"/>
          </w:tcPr>
          <w:p w14:paraId="337F0BBA" w14:textId="26398641" w:rsidR="00C31D07" w:rsidRPr="00C31D07" w:rsidRDefault="00C31D07" w:rsidP="00C31D07">
            <w:pPr>
              <w:pStyle w:val="Year"/>
              <w:rPr>
                <w:b/>
              </w:rPr>
            </w:pPr>
            <w:r w:rsidRPr="00C31D07">
              <w:rPr>
                <w:b/>
              </w:rPr>
              <w:fldChar w:fldCharType="begin"/>
            </w:r>
            <w:r w:rsidRPr="00C31D07">
              <w:rPr>
                <w:b/>
              </w:rPr>
              <w:instrText xml:space="preserve"> DOCVARIABLE  MonthStart \@  yyyy   \* MERGEFORMAT </w:instrText>
            </w:r>
            <w:r w:rsidRPr="00C31D07">
              <w:rPr>
                <w:b/>
              </w:rPr>
              <w:fldChar w:fldCharType="separate"/>
            </w:r>
            <w:r w:rsidR="00BA1C43">
              <w:rPr>
                <w:b/>
              </w:rPr>
              <w:t>2018</w:t>
            </w:r>
            <w:r w:rsidRPr="00C31D07">
              <w:rPr>
                <w:b/>
              </w:rPr>
              <w:fldChar w:fldCharType="end"/>
            </w:r>
          </w:p>
        </w:tc>
        <w:tc>
          <w:tcPr>
            <w:tcW w:w="6480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2BF19FFC" w14:textId="710E49AE" w:rsidR="00C31D07" w:rsidRDefault="00C31D07" w:rsidP="00C31D07"/>
        </w:tc>
      </w:tr>
      <w:tr w:rsidR="00C31D07" w14:paraId="6AAEB8FF" w14:textId="77777777" w:rsidTr="00A70186">
        <w:trPr>
          <w:trHeight w:hRule="exact" w:val="363"/>
        </w:trPr>
        <w:tc>
          <w:tcPr>
            <w:tcW w:w="4320" w:type="dxa"/>
            <w:shd w:val="clear" w:color="auto" w:fill="auto"/>
          </w:tcPr>
          <w:p w14:paraId="017003F7" w14:textId="66900006" w:rsidR="00C31D07" w:rsidRDefault="00C31D07" w:rsidP="00C31D07"/>
        </w:tc>
        <w:tc>
          <w:tcPr>
            <w:tcW w:w="6480" w:type="dxa"/>
            <w:tcMar>
              <w:left w:w="115" w:type="dxa"/>
              <w:bottom w:w="115" w:type="dxa"/>
              <w:right w:w="115" w:type="dxa"/>
            </w:tcMar>
          </w:tcPr>
          <w:p w14:paraId="4154BBA0" w14:textId="65481C8E" w:rsidR="00C31D07" w:rsidRDefault="00C31D07" w:rsidP="00C31D07">
            <w:pPr>
              <w:pStyle w:val="Caption"/>
            </w:pPr>
          </w:p>
        </w:tc>
      </w:tr>
    </w:tbl>
    <w:p w14:paraId="370DDF6A" w14:textId="75F79E7A" w:rsidR="00661028" w:rsidRDefault="00661028">
      <w:pPr>
        <w:pStyle w:val="NoSpacing"/>
      </w:pPr>
    </w:p>
    <w:tbl>
      <w:tblPr>
        <w:tblStyle w:val="Highlights"/>
        <w:tblW w:w="4998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3331"/>
        <w:gridCol w:w="269"/>
        <w:gridCol w:w="3329"/>
        <w:gridCol w:w="449"/>
        <w:gridCol w:w="269"/>
        <w:gridCol w:w="3149"/>
      </w:tblGrid>
      <w:tr w:rsidR="00661028" w14:paraId="6DD47E5C" w14:textId="77777777" w:rsidTr="00797EA1">
        <w:trPr>
          <w:trHeight w:val="2556"/>
        </w:trPr>
        <w:tc>
          <w:tcPr>
            <w:tcW w:w="3330" w:type="dxa"/>
          </w:tcPr>
          <w:p w14:paraId="4E89DCC3" w14:textId="77777777" w:rsidR="00661028" w:rsidRPr="007F5234" w:rsidRDefault="002F32F5">
            <w:pPr>
              <w:pStyle w:val="Events-Dark"/>
              <w:rPr>
                <w:color w:val="FFFFFF" w:themeColor="background1"/>
              </w:rPr>
            </w:pPr>
            <w:r w:rsidRPr="007F5234">
              <w:rPr>
                <w:color w:val="FFFFFF" w:themeColor="background1"/>
              </w:rPr>
              <w:t>Weekly Themes:</w:t>
            </w:r>
          </w:p>
          <w:p w14:paraId="3C45729B" w14:textId="4922A2B7" w:rsidR="00BC70E2" w:rsidRPr="007F5234" w:rsidRDefault="00DD48E7">
            <w:pPr>
              <w:pStyle w:val="Events-Dark"/>
              <w:rPr>
                <w:color w:val="FFFFFF" w:themeColor="background1"/>
              </w:rPr>
            </w:pPr>
            <w:r w:rsidRPr="007F5234">
              <w:rPr>
                <w:color w:val="FFFFFF" w:themeColor="background1"/>
              </w:rPr>
              <w:t>3</w:t>
            </w:r>
            <w:r w:rsidRPr="007F5234">
              <w:rPr>
                <w:color w:val="FFFFFF" w:themeColor="background1"/>
                <w:vertAlign w:val="superscript"/>
              </w:rPr>
              <w:t>rd</w:t>
            </w:r>
            <w:r w:rsidRPr="007F5234">
              <w:rPr>
                <w:color w:val="FFFFFF" w:themeColor="background1"/>
              </w:rPr>
              <w:t>-7</w:t>
            </w:r>
            <w:r w:rsidRPr="007F5234">
              <w:rPr>
                <w:color w:val="FFFFFF" w:themeColor="background1"/>
                <w:vertAlign w:val="superscript"/>
              </w:rPr>
              <w:t>th</w:t>
            </w:r>
            <w:r w:rsidRPr="007F5234">
              <w:rPr>
                <w:color w:val="FFFFFF" w:themeColor="background1"/>
              </w:rPr>
              <w:t xml:space="preserve">: </w:t>
            </w:r>
            <w:r w:rsidR="00E828A5">
              <w:rPr>
                <w:color w:val="FFFFFF" w:themeColor="background1"/>
              </w:rPr>
              <w:t xml:space="preserve"> Music Around the World </w:t>
            </w:r>
          </w:p>
          <w:p w14:paraId="79013C06" w14:textId="77777777" w:rsidR="00DD48E7" w:rsidRPr="007F5234" w:rsidRDefault="00DD48E7">
            <w:pPr>
              <w:pStyle w:val="Events-Dark"/>
              <w:rPr>
                <w:color w:val="FFFFFF" w:themeColor="background1"/>
              </w:rPr>
            </w:pPr>
          </w:p>
          <w:p w14:paraId="50BF6B9F" w14:textId="0AC5B3A2" w:rsidR="00DD48E7" w:rsidRPr="007F5234" w:rsidRDefault="00DD48E7">
            <w:pPr>
              <w:pStyle w:val="Events-Dark"/>
              <w:rPr>
                <w:color w:val="FFFFFF" w:themeColor="background1"/>
              </w:rPr>
            </w:pPr>
            <w:r w:rsidRPr="007F5234">
              <w:rPr>
                <w:color w:val="FFFFFF" w:themeColor="background1"/>
              </w:rPr>
              <w:t>10</w:t>
            </w:r>
            <w:r w:rsidRPr="007F5234">
              <w:rPr>
                <w:color w:val="FFFFFF" w:themeColor="background1"/>
                <w:vertAlign w:val="superscript"/>
              </w:rPr>
              <w:t>th</w:t>
            </w:r>
            <w:r w:rsidRPr="007F5234">
              <w:rPr>
                <w:color w:val="FFFFFF" w:themeColor="background1"/>
              </w:rPr>
              <w:t>-14</w:t>
            </w:r>
            <w:r w:rsidRPr="007F5234">
              <w:rPr>
                <w:color w:val="FFFFFF" w:themeColor="background1"/>
                <w:vertAlign w:val="superscript"/>
              </w:rPr>
              <w:t>th</w:t>
            </w:r>
            <w:r w:rsidRPr="007F5234">
              <w:rPr>
                <w:color w:val="FFFFFF" w:themeColor="background1"/>
              </w:rPr>
              <w:t>:</w:t>
            </w:r>
            <w:r w:rsidR="00E828A5">
              <w:rPr>
                <w:color w:val="FFFFFF" w:themeColor="background1"/>
              </w:rPr>
              <w:t xml:space="preserve"> Art Around the World </w:t>
            </w:r>
          </w:p>
          <w:p w14:paraId="75F0474E" w14:textId="77777777" w:rsidR="00DD48E7" w:rsidRPr="007F5234" w:rsidRDefault="00DD48E7">
            <w:pPr>
              <w:pStyle w:val="Events-Dark"/>
              <w:rPr>
                <w:color w:val="FFFFFF" w:themeColor="background1"/>
              </w:rPr>
            </w:pPr>
          </w:p>
          <w:p w14:paraId="2E32152F" w14:textId="2F84E27C" w:rsidR="00DD48E7" w:rsidRPr="007F5234" w:rsidRDefault="00DD48E7">
            <w:pPr>
              <w:pStyle w:val="Events-Dark"/>
              <w:rPr>
                <w:color w:val="FFFFFF" w:themeColor="background1"/>
              </w:rPr>
            </w:pPr>
            <w:r w:rsidRPr="007F5234">
              <w:rPr>
                <w:color w:val="FFFFFF" w:themeColor="background1"/>
              </w:rPr>
              <w:t>17</w:t>
            </w:r>
            <w:r w:rsidRPr="007F5234">
              <w:rPr>
                <w:color w:val="FFFFFF" w:themeColor="background1"/>
                <w:vertAlign w:val="superscript"/>
              </w:rPr>
              <w:t>th</w:t>
            </w:r>
            <w:r w:rsidRPr="007F5234">
              <w:rPr>
                <w:color w:val="FFFFFF" w:themeColor="background1"/>
              </w:rPr>
              <w:t>-21</w:t>
            </w:r>
            <w:r w:rsidRPr="007F5234">
              <w:rPr>
                <w:color w:val="FFFFFF" w:themeColor="background1"/>
                <w:vertAlign w:val="superscript"/>
              </w:rPr>
              <w:t>st</w:t>
            </w:r>
            <w:r w:rsidRPr="007F5234">
              <w:rPr>
                <w:color w:val="FFFFFF" w:themeColor="background1"/>
              </w:rPr>
              <w:t>:</w:t>
            </w:r>
            <w:r w:rsidR="007F5234">
              <w:rPr>
                <w:color w:val="FFFFFF" w:themeColor="background1"/>
              </w:rPr>
              <w:t xml:space="preserve"> Winter Wonderland</w:t>
            </w:r>
          </w:p>
          <w:p w14:paraId="4F43319C" w14:textId="77777777" w:rsidR="00DD48E7" w:rsidRPr="007F5234" w:rsidRDefault="00DD48E7">
            <w:pPr>
              <w:pStyle w:val="Events-Dark"/>
              <w:rPr>
                <w:color w:val="FFFFFF" w:themeColor="background1"/>
              </w:rPr>
            </w:pPr>
          </w:p>
          <w:p w14:paraId="2A40BAB4" w14:textId="6D3BE2A2" w:rsidR="00DD48E7" w:rsidRPr="002F32F5" w:rsidRDefault="00DD48E7">
            <w:pPr>
              <w:pStyle w:val="Events-Dark"/>
            </w:pPr>
            <w:r w:rsidRPr="007F5234">
              <w:rPr>
                <w:color w:val="FFFFFF" w:themeColor="background1"/>
              </w:rPr>
              <w:t>24</w:t>
            </w:r>
            <w:r w:rsidRPr="007F5234">
              <w:rPr>
                <w:color w:val="FFFFFF" w:themeColor="background1"/>
                <w:vertAlign w:val="superscript"/>
              </w:rPr>
              <w:t>th</w:t>
            </w:r>
            <w:r w:rsidRPr="007F5234">
              <w:rPr>
                <w:color w:val="FFFFFF" w:themeColor="background1"/>
              </w:rPr>
              <w:t>- 28</w:t>
            </w:r>
            <w:r w:rsidRPr="007F5234">
              <w:rPr>
                <w:color w:val="FFFFFF" w:themeColor="background1"/>
                <w:vertAlign w:val="superscript"/>
              </w:rPr>
              <w:t>th</w:t>
            </w:r>
            <w:r w:rsidRPr="007F5234">
              <w:rPr>
                <w:color w:val="FFFFFF" w:themeColor="background1"/>
              </w:rPr>
              <w:t>:</w:t>
            </w:r>
            <w:r w:rsidR="00E828A5">
              <w:rPr>
                <w:color w:val="FFFFFF" w:themeColor="background1"/>
              </w:rPr>
              <w:t xml:space="preserve"> Holidays Around the World </w:t>
            </w:r>
            <w:bookmarkStart w:id="0" w:name="_GoBack"/>
            <w:bookmarkEnd w:id="0"/>
          </w:p>
        </w:tc>
        <w:tc>
          <w:tcPr>
            <w:tcW w:w="269" w:type="dxa"/>
          </w:tcPr>
          <w:p w14:paraId="10475306" w14:textId="33C56C82" w:rsidR="002F32F5" w:rsidRDefault="002F32F5" w:rsidP="002F32F5">
            <w:pPr>
              <w:pStyle w:val="Events"/>
            </w:pPr>
          </w:p>
        </w:tc>
        <w:tc>
          <w:tcPr>
            <w:tcW w:w="3329" w:type="dxa"/>
          </w:tcPr>
          <w:p w14:paraId="257BEBC4" w14:textId="4DA26C4A" w:rsidR="00661028" w:rsidRDefault="00CC19CF">
            <w:pPr>
              <w:pStyle w:val="Events-Dark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Dates to remember</w:t>
            </w:r>
            <w:r w:rsidR="002F32F5">
              <w:rPr>
                <w:color w:val="FFFFFF" w:themeColor="background1"/>
              </w:rPr>
              <w:t>:</w:t>
            </w:r>
          </w:p>
          <w:p w14:paraId="1AD830D2" w14:textId="77777777" w:rsidR="00CC19CF" w:rsidRDefault="00DD48E7" w:rsidP="00B6348E">
            <w:pPr>
              <w:pStyle w:val="Events-Dark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December 8</w:t>
            </w:r>
            <w:r w:rsidRPr="00DD48E7">
              <w:rPr>
                <w:color w:val="FFFFFF" w:themeColor="background1"/>
                <w:vertAlign w:val="superscript"/>
              </w:rPr>
              <w:t>th</w:t>
            </w:r>
            <w:r>
              <w:rPr>
                <w:color w:val="FFFFFF" w:themeColor="background1"/>
              </w:rPr>
              <w:t>: Montessori Q&amp;A</w:t>
            </w:r>
          </w:p>
          <w:p w14:paraId="16DB1A62" w14:textId="77777777" w:rsidR="00DD48E7" w:rsidRDefault="00DD48E7" w:rsidP="00B6348E">
            <w:pPr>
              <w:pStyle w:val="Events-Dark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December 14</w:t>
            </w:r>
            <w:r w:rsidRPr="00DD48E7">
              <w:rPr>
                <w:color w:val="FFFFFF" w:themeColor="background1"/>
                <w:vertAlign w:val="superscript"/>
              </w:rPr>
              <w:t>th</w:t>
            </w:r>
            <w:r>
              <w:rPr>
                <w:color w:val="FFFFFF" w:themeColor="background1"/>
              </w:rPr>
              <w:t>: Holiday Program</w:t>
            </w:r>
          </w:p>
          <w:p w14:paraId="3BDE2222" w14:textId="77777777" w:rsidR="00DD48E7" w:rsidRDefault="00DD48E7" w:rsidP="00B6348E">
            <w:pPr>
              <w:pStyle w:val="Events-Dark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December 19</w:t>
            </w:r>
            <w:r w:rsidRPr="00DD48E7">
              <w:rPr>
                <w:color w:val="FFFFFF" w:themeColor="background1"/>
                <w:vertAlign w:val="superscript"/>
              </w:rPr>
              <w:t>th</w:t>
            </w:r>
            <w:r>
              <w:rPr>
                <w:color w:val="FFFFFF" w:themeColor="background1"/>
              </w:rPr>
              <w:t>: Parents Night Out</w:t>
            </w:r>
          </w:p>
          <w:p w14:paraId="1B48D989" w14:textId="134A343F" w:rsidR="00DD48E7" w:rsidRPr="002F32F5" w:rsidRDefault="00DD48E7" w:rsidP="00B6348E">
            <w:pPr>
              <w:pStyle w:val="Events-Dark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December 24</w:t>
            </w:r>
            <w:r w:rsidRPr="00DD48E7">
              <w:rPr>
                <w:color w:val="FFFFFF" w:themeColor="background1"/>
                <w:vertAlign w:val="superscript"/>
              </w:rPr>
              <w:t>th</w:t>
            </w:r>
            <w:r>
              <w:rPr>
                <w:color w:val="FFFFFF" w:themeColor="background1"/>
              </w:rPr>
              <w:t>-25</w:t>
            </w:r>
            <w:r w:rsidRPr="00DD48E7">
              <w:rPr>
                <w:color w:val="FFFFFF" w:themeColor="background1"/>
                <w:vertAlign w:val="superscript"/>
              </w:rPr>
              <w:t>th</w:t>
            </w:r>
            <w:r>
              <w:rPr>
                <w:color w:val="FFFFFF" w:themeColor="background1"/>
              </w:rPr>
              <w:t xml:space="preserve">: Closed for Christmas </w:t>
            </w:r>
          </w:p>
        </w:tc>
        <w:tc>
          <w:tcPr>
            <w:tcW w:w="449" w:type="dxa"/>
          </w:tcPr>
          <w:p w14:paraId="54CE13C4" w14:textId="130DDA22" w:rsidR="00661028" w:rsidRDefault="00661028">
            <w:pPr>
              <w:pStyle w:val="Events"/>
            </w:pPr>
          </w:p>
        </w:tc>
        <w:tc>
          <w:tcPr>
            <w:tcW w:w="269" w:type="dxa"/>
          </w:tcPr>
          <w:p w14:paraId="00D92C7C" w14:textId="23B76478" w:rsidR="00661028" w:rsidRPr="00B6348E" w:rsidRDefault="00661028">
            <w:pPr>
              <w:pStyle w:val="Events-Dark"/>
              <w:rPr>
                <w:highlight w:val="lightGray"/>
              </w:rPr>
            </w:pPr>
          </w:p>
        </w:tc>
        <w:tc>
          <w:tcPr>
            <w:tcW w:w="3149" w:type="dxa"/>
          </w:tcPr>
          <w:p w14:paraId="15916171" w14:textId="77777777" w:rsidR="00661028" w:rsidRDefault="002F32F5">
            <w:pPr>
              <w:pStyle w:val="Events"/>
            </w:pPr>
            <w:r>
              <w:t>Color Code:</w:t>
            </w:r>
          </w:p>
          <w:p w14:paraId="13E6F1B7" w14:textId="4040653B" w:rsidR="00D53E16" w:rsidRPr="00B6348E" w:rsidRDefault="00CC19CF" w:rsidP="00D53E16">
            <w:pPr>
              <w:pStyle w:val="Events"/>
              <w:numPr>
                <w:ilvl w:val="0"/>
                <w:numId w:val="11"/>
              </w:numPr>
              <w:rPr>
                <w:color w:val="FF0000"/>
              </w:rPr>
            </w:pPr>
            <w:r w:rsidRPr="00B6348E">
              <w:rPr>
                <w:color w:val="FF0000"/>
              </w:rPr>
              <w:t>School Closures</w:t>
            </w:r>
            <w:r w:rsidR="00D53E16" w:rsidRPr="00B6348E">
              <w:rPr>
                <w:color w:val="FF0000"/>
              </w:rPr>
              <w:t>/Holidays</w:t>
            </w:r>
          </w:p>
          <w:p w14:paraId="06445373" w14:textId="21FD77BA" w:rsidR="00CC19CF" w:rsidRPr="00C9095A" w:rsidRDefault="00CC19CF" w:rsidP="00D53E16">
            <w:pPr>
              <w:pStyle w:val="Events"/>
              <w:numPr>
                <w:ilvl w:val="0"/>
                <w:numId w:val="13"/>
              </w:numPr>
              <w:rPr>
                <w:color w:val="FF6600"/>
              </w:rPr>
            </w:pPr>
            <w:r w:rsidRPr="00C9095A">
              <w:rPr>
                <w:color w:val="FF6600"/>
              </w:rPr>
              <w:t>Parent Involvement Event</w:t>
            </w:r>
          </w:p>
          <w:p w14:paraId="396F2344" w14:textId="71E71829" w:rsidR="00AB64B7" w:rsidRPr="00C9095A" w:rsidRDefault="00CC19CF" w:rsidP="00AB64B7">
            <w:pPr>
              <w:pStyle w:val="Events"/>
              <w:numPr>
                <w:ilvl w:val="0"/>
                <w:numId w:val="14"/>
              </w:numPr>
              <w:rPr>
                <w:color w:val="FFC000"/>
              </w:rPr>
            </w:pPr>
            <w:r w:rsidRPr="00C9095A">
              <w:rPr>
                <w:color w:val="FFC000"/>
              </w:rPr>
              <w:t>School Wide Event</w:t>
            </w:r>
          </w:p>
          <w:p w14:paraId="268C4234" w14:textId="4F8B3370" w:rsidR="00AB64B7" w:rsidRPr="00AB64B7" w:rsidRDefault="00AB64B7" w:rsidP="00AB64B7">
            <w:pPr>
              <w:pStyle w:val="Events"/>
              <w:numPr>
                <w:ilvl w:val="0"/>
                <w:numId w:val="16"/>
              </w:numPr>
              <w:rPr>
                <w:color w:val="FF6600"/>
              </w:rPr>
            </w:pPr>
            <w:r w:rsidRPr="00B6348E">
              <w:rPr>
                <w:color w:val="4F9719"/>
                <w:sz w:val="20"/>
                <w:highlight w:val="lightGray"/>
              </w:rPr>
              <w:t>Birthdays</w:t>
            </w:r>
          </w:p>
        </w:tc>
      </w:tr>
    </w:tbl>
    <w:p w14:paraId="0C0080FB" w14:textId="77777777" w:rsidR="00661028" w:rsidRDefault="00661028">
      <w:pPr>
        <w:pStyle w:val="NoSpacing"/>
      </w:pPr>
    </w:p>
    <w:sectPr w:rsidR="00661028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3D621C" w14:textId="77777777" w:rsidR="00A253A4" w:rsidRDefault="00A253A4">
      <w:pPr>
        <w:spacing w:before="0" w:after="0"/>
      </w:pPr>
      <w:r>
        <w:separator/>
      </w:r>
    </w:p>
  </w:endnote>
  <w:endnote w:type="continuationSeparator" w:id="0">
    <w:p w14:paraId="56FDF309" w14:textId="77777777" w:rsidR="00A253A4" w:rsidRDefault="00A253A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DEAA0" w14:textId="77777777" w:rsidR="00A253A4" w:rsidRDefault="00A253A4">
      <w:pPr>
        <w:spacing w:before="0" w:after="0"/>
      </w:pPr>
      <w:r>
        <w:separator/>
      </w:r>
    </w:p>
  </w:footnote>
  <w:footnote w:type="continuationSeparator" w:id="0">
    <w:p w14:paraId="1C391D68" w14:textId="77777777" w:rsidR="00A253A4" w:rsidRDefault="00A253A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F50CBA"/>
    <w:multiLevelType w:val="hybridMultilevel"/>
    <w:tmpl w:val="F1D2BE46"/>
    <w:lvl w:ilvl="0" w:tplc="35F0A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9719"/>
        <w:sz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57DD9"/>
    <w:multiLevelType w:val="hybridMultilevel"/>
    <w:tmpl w:val="22CC5D3E"/>
    <w:lvl w:ilvl="0" w:tplc="ABE03F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2B7F7A"/>
    <w:multiLevelType w:val="hybridMultilevel"/>
    <w:tmpl w:val="5DCE0FF4"/>
    <w:lvl w:ilvl="0" w:tplc="42BA36B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7030A0"/>
        <w:sz w:val="4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4A2AFB"/>
    <w:multiLevelType w:val="hybridMultilevel"/>
    <w:tmpl w:val="9236B7D0"/>
    <w:lvl w:ilvl="0" w:tplc="4DDA06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448F6"/>
    <w:multiLevelType w:val="hybridMultilevel"/>
    <w:tmpl w:val="E8442594"/>
    <w:lvl w:ilvl="0" w:tplc="0FEAF1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A71DE7"/>
    <w:multiLevelType w:val="hybridMultilevel"/>
    <w:tmpl w:val="D9201A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3"/>
  </w:num>
  <w:num w:numId="14">
    <w:abstractNumId w:val="11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18"/>
    <w:docVar w:name="MonthStart" w:val="12/1/2018"/>
    <w:docVar w:name="ShowDynamicGuides" w:val="1"/>
    <w:docVar w:name="ShowMarginGuides" w:val="0"/>
    <w:docVar w:name="ShowOutlines" w:val="0"/>
    <w:docVar w:name="ShowStaticGuides" w:val="0"/>
  </w:docVars>
  <w:rsids>
    <w:rsidRoot w:val="002F32F5"/>
    <w:rsid w:val="00013CD4"/>
    <w:rsid w:val="00033B20"/>
    <w:rsid w:val="000435E0"/>
    <w:rsid w:val="000A1B34"/>
    <w:rsid w:val="000B3E05"/>
    <w:rsid w:val="000C10E9"/>
    <w:rsid w:val="000E0E02"/>
    <w:rsid w:val="000F440F"/>
    <w:rsid w:val="00114DEC"/>
    <w:rsid w:val="001164C8"/>
    <w:rsid w:val="00146001"/>
    <w:rsid w:val="00164741"/>
    <w:rsid w:val="00165165"/>
    <w:rsid w:val="00166182"/>
    <w:rsid w:val="001A23DC"/>
    <w:rsid w:val="001A4FFA"/>
    <w:rsid w:val="001E7347"/>
    <w:rsid w:val="001E781A"/>
    <w:rsid w:val="00235EB2"/>
    <w:rsid w:val="00251F2F"/>
    <w:rsid w:val="002C1E5C"/>
    <w:rsid w:val="002D7992"/>
    <w:rsid w:val="002F16E0"/>
    <w:rsid w:val="002F32F5"/>
    <w:rsid w:val="002F3BDF"/>
    <w:rsid w:val="003025A7"/>
    <w:rsid w:val="00320A66"/>
    <w:rsid w:val="00332F6C"/>
    <w:rsid w:val="00334DB9"/>
    <w:rsid w:val="00344E5B"/>
    <w:rsid w:val="00375294"/>
    <w:rsid w:val="0039393C"/>
    <w:rsid w:val="003C4962"/>
    <w:rsid w:val="003C5826"/>
    <w:rsid w:val="003D4190"/>
    <w:rsid w:val="003E01CE"/>
    <w:rsid w:val="003E4784"/>
    <w:rsid w:val="003E504C"/>
    <w:rsid w:val="00424210"/>
    <w:rsid w:val="004317C2"/>
    <w:rsid w:val="00455945"/>
    <w:rsid w:val="00476D7A"/>
    <w:rsid w:val="00483F84"/>
    <w:rsid w:val="00493746"/>
    <w:rsid w:val="004957FA"/>
    <w:rsid w:val="004A3F66"/>
    <w:rsid w:val="004A518F"/>
    <w:rsid w:val="004C0CD7"/>
    <w:rsid w:val="004D0DC8"/>
    <w:rsid w:val="004D2DF0"/>
    <w:rsid w:val="004E3521"/>
    <w:rsid w:val="004E5F27"/>
    <w:rsid w:val="00516269"/>
    <w:rsid w:val="005F5DD2"/>
    <w:rsid w:val="0060748A"/>
    <w:rsid w:val="006409A7"/>
    <w:rsid w:val="0065472C"/>
    <w:rsid w:val="00661028"/>
    <w:rsid w:val="006834FD"/>
    <w:rsid w:val="00683AD2"/>
    <w:rsid w:val="006D1D14"/>
    <w:rsid w:val="00705AB8"/>
    <w:rsid w:val="00715EA3"/>
    <w:rsid w:val="00722935"/>
    <w:rsid w:val="00735C82"/>
    <w:rsid w:val="00752915"/>
    <w:rsid w:val="0078298B"/>
    <w:rsid w:val="00797EA1"/>
    <w:rsid w:val="007A63CA"/>
    <w:rsid w:val="007D7F4C"/>
    <w:rsid w:val="007F4B44"/>
    <w:rsid w:val="007F5234"/>
    <w:rsid w:val="0080279C"/>
    <w:rsid w:val="008111A1"/>
    <w:rsid w:val="0081589D"/>
    <w:rsid w:val="00857B14"/>
    <w:rsid w:val="00860E3D"/>
    <w:rsid w:val="00865459"/>
    <w:rsid w:val="00886133"/>
    <w:rsid w:val="008C666A"/>
    <w:rsid w:val="008C66FF"/>
    <w:rsid w:val="008E157C"/>
    <w:rsid w:val="008E439E"/>
    <w:rsid w:val="008F0D16"/>
    <w:rsid w:val="008F14F7"/>
    <w:rsid w:val="0090792B"/>
    <w:rsid w:val="00931079"/>
    <w:rsid w:val="00961ABB"/>
    <w:rsid w:val="00986CB1"/>
    <w:rsid w:val="009958F4"/>
    <w:rsid w:val="0099698E"/>
    <w:rsid w:val="009A642B"/>
    <w:rsid w:val="009B5587"/>
    <w:rsid w:val="009D2F15"/>
    <w:rsid w:val="009E4FFE"/>
    <w:rsid w:val="00A21076"/>
    <w:rsid w:val="00A253A4"/>
    <w:rsid w:val="00A70186"/>
    <w:rsid w:val="00A9066E"/>
    <w:rsid w:val="00A9441B"/>
    <w:rsid w:val="00AB64B7"/>
    <w:rsid w:val="00AD2F58"/>
    <w:rsid w:val="00AE659E"/>
    <w:rsid w:val="00B23BF4"/>
    <w:rsid w:val="00B2526E"/>
    <w:rsid w:val="00B3233C"/>
    <w:rsid w:val="00B4398C"/>
    <w:rsid w:val="00B6348E"/>
    <w:rsid w:val="00BA1C43"/>
    <w:rsid w:val="00BA7574"/>
    <w:rsid w:val="00BB0C06"/>
    <w:rsid w:val="00BB346B"/>
    <w:rsid w:val="00BC70E2"/>
    <w:rsid w:val="00BD132D"/>
    <w:rsid w:val="00C23F16"/>
    <w:rsid w:val="00C31D07"/>
    <w:rsid w:val="00C55A26"/>
    <w:rsid w:val="00C55F12"/>
    <w:rsid w:val="00C72EE9"/>
    <w:rsid w:val="00C9095A"/>
    <w:rsid w:val="00CA1B39"/>
    <w:rsid w:val="00CC19CF"/>
    <w:rsid w:val="00CC4F25"/>
    <w:rsid w:val="00CE550B"/>
    <w:rsid w:val="00D3558C"/>
    <w:rsid w:val="00D4237E"/>
    <w:rsid w:val="00D53E16"/>
    <w:rsid w:val="00D54B1C"/>
    <w:rsid w:val="00D62814"/>
    <w:rsid w:val="00DA0668"/>
    <w:rsid w:val="00DB6F53"/>
    <w:rsid w:val="00DC64FC"/>
    <w:rsid w:val="00DC6F46"/>
    <w:rsid w:val="00DD22EC"/>
    <w:rsid w:val="00DD48E7"/>
    <w:rsid w:val="00DD5F8C"/>
    <w:rsid w:val="00E20B24"/>
    <w:rsid w:val="00E2295B"/>
    <w:rsid w:val="00E50348"/>
    <w:rsid w:val="00E51EF9"/>
    <w:rsid w:val="00E64F4E"/>
    <w:rsid w:val="00E828A5"/>
    <w:rsid w:val="00EA2DA5"/>
    <w:rsid w:val="00EB2F19"/>
    <w:rsid w:val="00EE5B5B"/>
    <w:rsid w:val="00F02191"/>
    <w:rsid w:val="00F4119D"/>
    <w:rsid w:val="00F55625"/>
    <w:rsid w:val="00F63BBA"/>
    <w:rsid w:val="00F750FC"/>
    <w:rsid w:val="00F816C5"/>
    <w:rsid w:val="00FA335F"/>
    <w:rsid w:val="00FA7B45"/>
    <w:rsid w:val="00FB2EEF"/>
    <w:rsid w:val="00FD3049"/>
    <w:rsid w:val="00FE0A47"/>
    <w:rsid w:val="00FF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8CEE82"/>
  <w15:docId w15:val="{9EB9938C-42D2-4B14-8911-E36B8740E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49E39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3E762A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49E39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49E39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49E39" w:themeColor="accent1" w:shadow="1"/>
        <w:left w:val="single" w:sz="2" w:space="10" w:color="549E39" w:themeColor="accent1" w:shadow="1"/>
        <w:bottom w:val="single" w:sz="2" w:space="10" w:color="549E39" w:themeColor="accent1" w:shadow="1"/>
        <w:right w:val="single" w:sz="2" w:space="10" w:color="549E39" w:themeColor="accent1" w:shadow="1"/>
      </w:pBdr>
      <w:ind w:left="1152" w:right="1152"/>
    </w:pPr>
    <w:rPr>
      <w:i/>
      <w:iCs/>
      <w:color w:val="549E39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49E39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49E39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B7DFA8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ooluser\AppData\Roaming\Microsoft\Templates\Event%20calendar.dotm" TargetMode="External"/></Relationships>
</file>

<file path=word/theme/theme1.xml><?xml version="1.0" encoding="utf-8"?>
<a:theme xmlns:a="http://schemas.openxmlformats.org/drawingml/2006/main" name="View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A1EDB-5501-40A7-9195-EEF3D0017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491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schooluser</dc:creator>
  <cp:keywords/>
  <dc:description/>
  <cp:lastModifiedBy>schooluser</cp:lastModifiedBy>
  <cp:revision>10</cp:revision>
  <cp:lastPrinted>2018-11-15T22:13:00Z</cp:lastPrinted>
  <dcterms:created xsi:type="dcterms:W3CDTF">2018-11-12T18:48:00Z</dcterms:created>
  <dcterms:modified xsi:type="dcterms:W3CDTF">2018-11-15T22:14:00Z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2018-05-07T08:54:41.9881353Z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